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1D6" w:rsidRPr="00ED5C94" w:rsidRDefault="009721D6" w:rsidP="00402BCA">
      <w:pPr>
        <w:rPr>
          <w:rFonts w:cs="Narkisim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9721D6" w:rsidRPr="00ED5C94" w:rsidRDefault="009721D6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9721D6" w:rsidRPr="00ED5C94" w:rsidRDefault="009721D6" w:rsidP="0002677E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D5C94">
        <w:rPr>
          <w:rFonts w:cs="Narkisim"/>
          <w:b/>
          <w:bCs/>
          <w:sz w:val="28"/>
          <w:szCs w:val="28"/>
          <w:u w:val="single"/>
          <w:rtl/>
        </w:rPr>
        <w:t>מכרז פומבי 12/2011 - יועץ בתחום יחסי ציבור</w:t>
      </w:r>
    </w:p>
    <w:p w:rsidR="009721D6" w:rsidRPr="00ED5C94" w:rsidRDefault="009721D6" w:rsidP="00C0727F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ED5C94">
        <w:rPr>
          <w:rFonts w:cs="Narkisim"/>
          <w:b/>
          <w:bCs/>
          <w:sz w:val="28"/>
          <w:szCs w:val="28"/>
          <w:u w:val="single"/>
          <w:rtl/>
        </w:rPr>
        <w:t>אגף תקשורת והסברה - משרד החוץ</w:t>
      </w:r>
    </w:p>
    <w:p w:rsidR="009721D6" w:rsidRPr="00ED5C94" w:rsidRDefault="009721D6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9721D6" w:rsidRPr="00ED5C94" w:rsidRDefault="009721D6" w:rsidP="006166F6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אגף תקשורת והסברה במשרד החוץ (להלן "המשרד") מבקש להעסיק יועץ מומחה לתחום יחסי ציבור שיסייע בפעילות הסברה ויחסי הציבור המתבצעת על ידי המשרד, באמצעות נציגויות ישראל בחו"ל. </w:t>
      </w:r>
    </w:p>
    <w:p w:rsidR="009721D6" w:rsidRPr="00ED5C94" w:rsidRDefault="009721D6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את תמצית מסמכי המכרז (כולל פירוט תנאי הסף להשתתפות וטופס הרשמה) 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– מידע מודעות ומכרזים). מציע המעוניין לקבל את מסמכי המכרז במלואם נדרש לשלוח טופס הרשמה לפקס מס' 5303603 – 02. לאחר שהמציע ישלח את טופס ההרשמה למספר הפקס הנ"ל, יועבר אליו הנוסח המלא של מסמכי המכרז בדוא"ל. </w:t>
      </w:r>
    </w:p>
    <w:p w:rsidR="009721D6" w:rsidRPr="00ED5C94" w:rsidRDefault="009721D6" w:rsidP="00524AB2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>
        <w:rPr>
          <w:rFonts w:cs="Narkisim"/>
          <w:sz w:val="28"/>
          <w:szCs w:val="28"/>
          <w:rtl/>
        </w:rPr>
        <w:t xml:space="preserve"> שני 06.06.2011 </w:t>
      </w:r>
      <w:r w:rsidRPr="00ED5C94">
        <w:rPr>
          <w:rFonts w:cs="Narkisim"/>
          <w:sz w:val="28"/>
          <w:szCs w:val="28"/>
          <w:rtl/>
        </w:rPr>
        <w:t xml:space="preserve">בשעה 12:00. </w:t>
      </w:r>
    </w:p>
    <w:p w:rsidR="009721D6" w:rsidRPr="00ED5C94" w:rsidRDefault="009721D6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9721D6" w:rsidRPr="00ED5C94" w:rsidRDefault="009721D6" w:rsidP="00402BCA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D5C94">
        <w:rPr>
          <w:rFonts w:cs="Narkisim"/>
          <w:sz w:val="28"/>
          <w:szCs w:val="28"/>
          <w:rtl/>
        </w:rPr>
        <w:t xml:space="preserve"> </w:t>
      </w:r>
    </w:p>
    <w:p w:rsidR="009721D6" w:rsidRPr="00ED5C94" w:rsidRDefault="009721D6" w:rsidP="00402BCA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9721D6" w:rsidRDefault="009721D6" w:rsidP="00441565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sectPr w:rsidR="009721D6" w:rsidSect="00D449AA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1D6" w:rsidRDefault="009721D6" w:rsidP="00852A1B">
      <w:r>
        <w:separator/>
      </w:r>
    </w:p>
  </w:endnote>
  <w:endnote w:type="continuationSeparator" w:id="0">
    <w:p w:rsidR="009721D6" w:rsidRDefault="009721D6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1D6" w:rsidRDefault="009721D6" w:rsidP="00D449AA">
    <w:pPr>
      <w:pStyle w:val="Footer"/>
      <w:framePr w:wrap="around" w:vAnchor="text" w:h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721D6" w:rsidRDefault="009721D6" w:rsidP="00D449AA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1D6" w:rsidRPr="00E26389" w:rsidRDefault="009721D6" w:rsidP="00D449AA">
    <w:pPr>
      <w:pStyle w:val="Footer"/>
      <w:framePr w:wrap="around" w:vAnchor="text" w:hAnchor="text" w:y="1"/>
      <w:rPr>
        <w:rStyle w:val="PageNumber"/>
        <w:rFonts w:ascii="Arial" w:hAnsi="Arial" w:cs="Arial"/>
        <w:sz w:val="20"/>
        <w:szCs w:val="20"/>
      </w:rPr>
    </w:pPr>
    <w:r w:rsidRPr="00E26389">
      <w:rPr>
        <w:rStyle w:val="PageNumber"/>
        <w:rFonts w:ascii="Arial" w:hAnsi="Arial" w:cs="Arial"/>
        <w:sz w:val="20"/>
        <w:szCs w:val="20"/>
      </w:rPr>
      <w:fldChar w:fldCharType="begin"/>
    </w:r>
    <w:r w:rsidRPr="00E26389">
      <w:rPr>
        <w:rStyle w:val="PageNumber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PageNumber"/>
        <w:rFonts w:ascii="Arial" w:hAnsi="Arial" w:cs="Arial"/>
        <w:sz w:val="20"/>
        <w:szCs w:val="20"/>
      </w:rPr>
      <w:fldChar w:fldCharType="separate"/>
    </w:r>
    <w:r>
      <w:rPr>
        <w:rStyle w:val="PageNumber"/>
        <w:rFonts w:ascii="Arial" w:hAnsi="Arial" w:cs="Arial"/>
        <w:noProof/>
        <w:sz w:val="20"/>
        <w:szCs w:val="20"/>
        <w:rtl/>
      </w:rPr>
      <w:t>2</w:t>
    </w:r>
    <w:r w:rsidRPr="00E26389">
      <w:rPr>
        <w:rStyle w:val="PageNumber"/>
        <w:rFonts w:ascii="Arial" w:hAnsi="Arial" w:cs="Arial"/>
        <w:sz w:val="20"/>
        <w:szCs w:val="20"/>
      </w:rPr>
      <w:fldChar w:fldCharType="end"/>
    </w:r>
  </w:p>
  <w:p w:rsidR="009721D6" w:rsidRDefault="009721D6" w:rsidP="00D449AA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1D6" w:rsidRDefault="009721D6" w:rsidP="00852A1B">
      <w:r>
        <w:separator/>
      </w:r>
    </w:p>
  </w:footnote>
  <w:footnote w:type="continuationSeparator" w:id="0">
    <w:p w:rsidR="009721D6" w:rsidRDefault="009721D6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1D6" w:rsidRDefault="009721D6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s2049" type="#_x0000_t75" alt="up" style="position:absolute;left:0;text-align:left;margin-left:13.05pt;margin-top:.2pt;width:391.5pt;height:39.75pt;z-index:-251656192;visibility:visible">
          <v:imagedata r:id="rId1" o:title=""/>
          <w10:anchorlock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1D6" w:rsidRDefault="009721D6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3" o:spid="_x0000_s2050" type="#_x0000_t75" alt="up" style="position:absolute;left:0;text-align:left;margin-left:25.05pt;margin-top:12.2pt;width:391.5pt;height:39.75pt;z-index:-251654144;visibility:visible">
          <v:imagedata r:id="rId1" o:title=""/>
          <w10:anchorlock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29E252F"/>
    <w:multiLevelType w:val="hybridMultilevel"/>
    <w:tmpl w:val="6F04775C"/>
    <w:lvl w:ilvl="0" w:tplc="D292B42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3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033A4F"/>
    <w:multiLevelType w:val="multilevel"/>
    <w:tmpl w:val="7938DDE6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Brush Script MT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35319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>
    <w:nsid w:val="19340D65"/>
    <w:multiLevelType w:val="hybridMultilevel"/>
    <w:tmpl w:val="A6AA7C36"/>
    <w:lvl w:ilvl="0" w:tplc="AFEEB8B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9">
    <w:nsid w:val="1C1575D4"/>
    <w:multiLevelType w:val="hybridMultilevel"/>
    <w:tmpl w:val="39A84EB0"/>
    <w:lvl w:ilvl="0" w:tplc="CD048C2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FC742AB"/>
    <w:multiLevelType w:val="hybridMultilevel"/>
    <w:tmpl w:val="7938F09E"/>
    <w:lvl w:ilvl="0" w:tplc="A50431F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1A56845"/>
    <w:multiLevelType w:val="hybridMultilevel"/>
    <w:tmpl w:val="0D5E47AE"/>
    <w:lvl w:ilvl="0" w:tplc="6202416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5AF5C6E"/>
    <w:multiLevelType w:val="hybridMultilevel"/>
    <w:tmpl w:val="BF3AB884"/>
    <w:lvl w:ilvl="0" w:tplc="E9BEDE5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6BA6AF1"/>
    <w:multiLevelType w:val="hybridMultilevel"/>
    <w:tmpl w:val="119CFE24"/>
    <w:lvl w:ilvl="0" w:tplc="45622FD0">
      <w:start w:val="1"/>
      <w:numFmt w:val="decimal"/>
      <w:lvlText w:val="%1)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7">
    <w:nsid w:val="29D212E3"/>
    <w:multiLevelType w:val="hybridMultilevel"/>
    <w:tmpl w:val="D4F8E7F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0">
    <w:nsid w:val="39857028"/>
    <w:multiLevelType w:val="multilevel"/>
    <w:tmpl w:val="5204C4DE"/>
    <w:lvl w:ilvl="0">
      <w:start w:val="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1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20E5F1C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23">
    <w:nsid w:val="45A106C9"/>
    <w:multiLevelType w:val="multilevel"/>
    <w:tmpl w:val="7B90A964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5">
    <w:nsid w:val="48C032D5"/>
    <w:multiLevelType w:val="hybridMultilevel"/>
    <w:tmpl w:val="169CB89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CC743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496028F2"/>
    <w:multiLevelType w:val="multilevel"/>
    <w:tmpl w:val="13D8909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C1C1DCF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3425962"/>
    <w:multiLevelType w:val="hybridMultilevel"/>
    <w:tmpl w:val="7BCCA49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5DDA2F49"/>
    <w:multiLevelType w:val="multilevel"/>
    <w:tmpl w:val="0A3CF41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F521535"/>
    <w:multiLevelType w:val="hybridMultilevel"/>
    <w:tmpl w:val="B1E05C98"/>
    <w:lvl w:ilvl="0" w:tplc="BD3C272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8D74C1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6">
    <w:nsid w:val="6A212F76"/>
    <w:multiLevelType w:val="multilevel"/>
    <w:tmpl w:val="7A1E37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8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>
    <w:nsid w:val="6EF50CC5"/>
    <w:multiLevelType w:val="hybridMultilevel"/>
    <w:tmpl w:val="8842E86C"/>
    <w:lvl w:ilvl="0" w:tplc="2E7EE614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0">
    <w:nsid w:val="6F222FB1"/>
    <w:multiLevelType w:val="hybridMultilevel"/>
    <w:tmpl w:val="C964ADBE"/>
    <w:lvl w:ilvl="0" w:tplc="6024DE4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2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44">
    <w:nsid w:val="7D5A3D1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5">
    <w:nsid w:val="7D5A4B56"/>
    <w:multiLevelType w:val="multilevel"/>
    <w:tmpl w:val="6F0C7CF0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21"/>
  </w:num>
  <w:num w:numId="4">
    <w:abstractNumId w:val="42"/>
  </w:num>
  <w:num w:numId="5">
    <w:abstractNumId w:val="43"/>
  </w:num>
  <w:num w:numId="6">
    <w:abstractNumId w:val="5"/>
  </w:num>
  <w:num w:numId="7">
    <w:abstractNumId w:val="24"/>
  </w:num>
  <w:num w:numId="8">
    <w:abstractNumId w:val="2"/>
  </w:num>
  <w:num w:numId="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34"/>
  </w:num>
  <w:num w:numId="12">
    <w:abstractNumId w:val="25"/>
  </w:num>
  <w:num w:numId="13">
    <w:abstractNumId w:val="13"/>
  </w:num>
  <w:num w:numId="14">
    <w:abstractNumId w:val="39"/>
  </w:num>
  <w:num w:numId="15">
    <w:abstractNumId w:val="9"/>
  </w:num>
  <w:num w:numId="16">
    <w:abstractNumId w:val="10"/>
  </w:num>
  <w:num w:numId="17">
    <w:abstractNumId w:val="12"/>
  </w:num>
  <w:num w:numId="18">
    <w:abstractNumId w:val="29"/>
  </w:num>
  <w:num w:numId="19">
    <w:abstractNumId w:val="30"/>
  </w:num>
  <w:num w:numId="20">
    <w:abstractNumId w:val="11"/>
  </w:num>
  <w:num w:numId="21">
    <w:abstractNumId w:val="7"/>
  </w:num>
  <w:num w:numId="22">
    <w:abstractNumId w:val="3"/>
  </w:num>
  <w:num w:numId="23">
    <w:abstractNumId w:val="44"/>
  </w:num>
  <w:num w:numId="24">
    <w:abstractNumId w:val="41"/>
  </w:num>
  <w:num w:numId="25">
    <w:abstractNumId w:val="8"/>
  </w:num>
  <w:num w:numId="26">
    <w:abstractNumId w:val="0"/>
  </w:num>
  <w:num w:numId="27">
    <w:abstractNumId w:val="37"/>
  </w:num>
  <w:num w:numId="28">
    <w:abstractNumId w:val="35"/>
  </w:num>
  <w:num w:numId="29">
    <w:abstractNumId w:val="20"/>
  </w:num>
  <w:num w:numId="30">
    <w:abstractNumId w:val="19"/>
  </w:num>
  <w:num w:numId="31">
    <w:abstractNumId w:val="38"/>
  </w:num>
  <w:num w:numId="32">
    <w:abstractNumId w:val="27"/>
  </w:num>
  <w:num w:numId="33">
    <w:abstractNumId w:val="18"/>
  </w:num>
  <w:num w:numId="34">
    <w:abstractNumId w:val="22"/>
  </w:num>
  <w:num w:numId="35">
    <w:abstractNumId w:val="15"/>
  </w:num>
  <w:num w:numId="36">
    <w:abstractNumId w:val="17"/>
  </w:num>
  <w:num w:numId="37">
    <w:abstractNumId w:val="33"/>
  </w:num>
  <w:num w:numId="38">
    <w:abstractNumId w:val="14"/>
  </w:num>
  <w:num w:numId="39">
    <w:abstractNumId w:val="40"/>
  </w:num>
  <w:num w:numId="40">
    <w:abstractNumId w:val="36"/>
  </w:num>
  <w:num w:numId="41">
    <w:abstractNumId w:val="1"/>
  </w:num>
  <w:num w:numId="42">
    <w:abstractNumId w:val="23"/>
  </w:num>
  <w:num w:numId="43">
    <w:abstractNumId w:val="26"/>
  </w:num>
  <w:num w:numId="44">
    <w:abstractNumId w:val="32"/>
  </w:num>
  <w:num w:numId="45">
    <w:abstractNumId w:val="4"/>
  </w:num>
  <w:num w:numId="46">
    <w:abstractNumId w:val="45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2BCA"/>
    <w:rsid w:val="0002677E"/>
    <w:rsid w:val="00046DAF"/>
    <w:rsid w:val="000658D4"/>
    <w:rsid w:val="00065DED"/>
    <w:rsid w:val="000669D6"/>
    <w:rsid w:val="0009112A"/>
    <w:rsid w:val="000B6C7D"/>
    <w:rsid w:val="000C069C"/>
    <w:rsid w:val="000C2D32"/>
    <w:rsid w:val="000C737D"/>
    <w:rsid w:val="000D2C01"/>
    <w:rsid w:val="000D42EF"/>
    <w:rsid w:val="00103FF4"/>
    <w:rsid w:val="00107115"/>
    <w:rsid w:val="0011539C"/>
    <w:rsid w:val="001531A6"/>
    <w:rsid w:val="00163190"/>
    <w:rsid w:val="00182163"/>
    <w:rsid w:val="00190F30"/>
    <w:rsid w:val="001A2EFD"/>
    <w:rsid w:val="001B109D"/>
    <w:rsid w:val="001C0365"/>
    <w:rsid w:val="001D6586"/>
    <w:rsid w:val="001E25A2"/>
    <w:rsid w:val="001E51BE"/>
    <w:rsid w:val="00205798"/>
    <w:rsid w:val="00214477"/>
    <w:rsid w:val="00221D71"/>
    <w:rsid w:val="002265E6"/>
    <w:rsid w:val="00234227"/>
    <w:rsid w:val="00247C22"/>
    <w:rsid w:val="0025531B"/>
    <w:rsid w:val="00283C13"/>
    <w:rsid w:val="00297C65"/>
    <w:rsid w:val="002A645C"/>
    <w:rsid w:val="002B337F"/>
    <w:rsid w:val="002B7BC6"/>
    <w:rsid w:val="002D176F"/>
    <w:rsid w:val="002E0757"/>
    <w:rsid w:val="002F45D0"/>
    <w:rsid w:val="002F5522"/>
    <w:rsid w:val="00312087"/>
    <w:rsid w:val="00323EFC"/>
    <w:rsid w:val="003460BF"/>
    <w:rsid w:val="00380BCF"/>
    <w:rsid w:val="00384FA6"/>
    <w:rsid w:val="0039092D"/>
    <w:rsid w:val="003C63CC"/>
    <w:rsid w:val="003E71E1"/>
    <w:rsid w:val="003F05B7"/>
    <w:rsid w:val="00402BCA"/>
    <w:rsid w:val="004326B8"/>
    <w:rsid w:val="00432945"/>
    <w:rsid w:val="00441565"/>
    <w:rsid w:val="00455B37"/>
    <w:rsid w:val="004615ED"/>
    <w:rsid w:val="0046309D"/>
    <w:rsid w:val="00470496"/>
    <w:rsid w:val="00475963"/>
    <w:rsid w:val="004760BF"/>
    <w:rsid w:val="00481806"/>
    <w:rsid w:val="004B5E96"/>
    <w:rsid w:val="004C34DD"/>
    <w:rsid w:val="004C4DBB"/>
    <w:rsid w:val="004E2FAF"/>
    <w:rsid w:val="004E4253"/>
    <w:rsid w:val="004E47F0"/>
    <w:rsid w:val="004F5911"/>
    <w:rsid w:val="0050282D"/>
    <w:rsid w:val="00524AB2"/>
    <w:rsid w:val="00541F75"/>
    <w:rsid w:val="005435A2"/>
    <w:rsid w:val="00546E61"/>
    <w:rsid w:val="0055073E"/>
    <w:rsid w:val="00560B3C"/>
    <w:rsid w:val="0057689D"/>
    <w:rsid w:val="00581622"/>
    <w:rsid w:val="0058321C"/>
    <w:rsid w:val="005A0721"/>
    <w:rsid w:val="005C3E67"/>
    <w:rsid w:val="005E705D"/>
    <w:rsid w:val="006166F6"/>
    <w:rsid w:val="00632073"/>
    <w:rsid w:val="00633E15"/>
    <w:rsid w:val="00634B3D"/>
    <w:rsid w:val="00634DFE"/>
    <w:rsid w:val="00641BDD"/>
    <w:rsid w:val="006506BA"/>
    <w:rsid w:val="006512A1"/>
    <w:rsid w:val="00654245"/>
    <w:rsid w:val="006603D8"/>
    <w:rsid w:val="00660AF4"/>
    <w:rsid w:val="00661564"/>
    <w:rsid w:val="00684BEE"/>
    <w:rsid w:val="00695AF9"/>
    <w:rsid w:val="006A4C07"/>
    <w:rsid w:val="006A7127"/>
    <w:rsid w:val="006B30E4"/>
    <w:rsid w:val="006B312B"/>
    <w:rsid w:val="006D16B6"/>
    <w:rsid w:val="006E2A25"/>
    <w:rsid w:val="006F1288"/>
    <w:rsid w:val="006F4464"/>
    <w:rsid w:val="00702D05"/>
    <w:rsid w:val="0072323B"/>
    <w:rsid w:val="0075155E"/>
    <w:rsid w:val="007958AB"/>
    <w:rsid w:val="007B0F7F"/>
    <w:rsid w:val="007B7A26"/>
    <w:rsid w:val="007C4CD2"/>
    <w:rsid w:val="007C7585"/>
    <w:rsid w:val="007D4B09"/>
    <w:rsid w:val="00813AEA"/>
    <w:rsid w:val="00827AF1"/>
    <w:rsid w:val="008312E8"/>
    <w:rsid w:val="008335DA"/>
    <w:rsid w:val="00833C0D"/>
    <w:rsid w:val="00847B11"/>
    <w:rsid w:val="00852A1B"/>
    <w:rsid w:val="008566E5"/>
    <w:rsid w:val="0088208A"/>
    <w:rsid w:val="008A03A4"/>
    <w:rsid w:val="008B3027"/>
    <w:rsid w:val="008B4E67"/>
    <w:rsid w:val="008C4B08"/>
    <w:rsid w:val="008E1CBD"/>
    <w:rsid w:val="008E428A"/>
    <w:rsid w:val="00901941"/>
    <w:rsid w:val="00902AB6"/>
    <w:rsid w:val="00940927"/>
    <w:rsid w:val="00954CF5"/>
    <w:rsid w:val="009650E8"/>
    <w:rsid w:val="0096525A"/>
    <w:rsid w:val="009721D6"/>
    <w:rsid w:val="00976A8D"/>
    <w:rsid w:val="0099444E"/>
    <w:rsid w:val="009C7E73"/>
    <w:rsid w:val="009E62D4"/>
    <w:rsid w:val="00A20814"/>
    <w:rsid w:val="00A72FC1"/>
    <w:rsid w:val="00A81C20"/>
    <w:rsid w:val="00A86E22"/>
    <w:rsid w:val="00A921BA"/>
    <w:rsid w:val="00AC6D95"/>
    <w:rsid w:val="00AD577D"/>
    <w:rsid w:val="00AE0971"/>
    <w:rsid w:val="00AE24C9"/>
    <w:rsid w:val="00B02A11"/>
    <w:rsid w:val="00B30889"/>
    <w:rsid w:val="00B33639"/>
    <w:rsid w:val="00B6663F"/>
    <w:rsid w:val="00B7144E"/>
    <w:rsid w:val="00B738D0"/>
    <w:rsid w:val="00B85489"/>
    <w:rsid w:val="00B878F6"/>
    <w:rsid w:val="00BC4164"/>
    <w:rsid w:val="00BC43E6"/>
    <w:rsid w:val="00BC4E98"/>
    <w:rsid w:val="00BE7A13"/>
    <w:rsid w:val="00BF4A11"/>
    <w:rsid w:val="00C0727F"/>
    <w:rsid w:val="00C148C8"/>
    <w:rsid w:val="00C16768"/>
    <w:rsid w:val="00C170D6"/>
    <w:rsid w:val="00C24F9B"/>
    <w:rsid w:val="00C578FE"/>
    <w:rsid w:val="00CA5E50"/>
    <w:rsid w:val="00CC01CC"/>
    <w:rsid w:val="00CF02EF"/>
    <w:rsid w:val="00CF702B"/>
    <w:rsid w:val="00D30B0A"/>
    <w:rsid w:val="00D449AA"/>
    <w:rsid w:val="00D51DD2"/>
    <w:rsid w:val="00D67654"/>
    <w:rsid w:val="00DB5B30"/>
    <w:rsid w:val="00DC1296"/>
    <w:rsid w:val="00DC2BA3"/>
    <w:rsid w:val="00DC4E86"/>
    <w:rsid w:val="00DE3EFA"/>
    <w:rsid w:val="00DF730C"/>
    <w:rsid w:val="00DF7F78"/>
    <w:rsid w:val="00E03AD4"/>
    <w:rsid w:val="00E171C8"/>
    <w:rsid w:val="00E228C6"/>
    <w:rsid w:val="00E23639"/>
    <w:rsid w:val="00E23F35"/>
    <w:rsid w:val="00E26389"/>
    <w:rsid w:val="00E36551"/>
    <w:rsid w:val="00E3798F"/>
    <w:rsid w:val="00E61080"/>
    <w:rsid w:val="00E7274E"/>
    <w:rsid w:val="00E733CB"/>
    <w:rsid w:val="00E743F9"/>
    <w:rsid w:val="00E9023B"/>
    <w:rsid w:val="00EA0BDA"/>
    <w:rsid w:val="00EB282D"/>
    <w:rsid w:val="00EB6E8C"/>
    <w:rsid w:val="00ED5C94"/>
    <w:rsid w:val="00EF2FC1"/>
    <w:rsid w:val="00EF4E06"/>
    <w:rsid w:val="00EF616A"/>
    <w:rsid w:val="00F1321A"/>
    <w:rsid w:val="00F23EF6"/>
    <w:rsid w:val="00F32A86"/>
    <w:rsid w:val="00F467F9"/>
    <w:rsid w:val="00F61EFD"/>
    <w:rsid w:val="00F625EF"/>
    <w:rsid w:val="00F7431B"/>
    <w:rsid w:val="00FA368B"/>
    <w:rsid w:val="00FB7002"/>
    <w:rsid w:val="00FF6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Header">
    <w:name w:val="header"/>
    <w:basedOn w:val="Normal"/>
    <w:link w:val="HeaderChar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styleId="TableGrid8">
    <w:name w:val="Table Grid 8"/>
    <w:basedOn w:val="TableNormal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basedOn w:val="DefaultParagraphFont"/>
    <w:uiPriority w:val="99"/>
    <w:rsid w:val="00402BCA"/>
    <w:rPr>
      <w:rFonts w:cs="Times New Roman"/>
    </w:rPr>
  </w:style>
  <w:style w:type="table" w:styleId="TableGrid">
    <w:name w:val="Table Grid"/>
    <w:basedOn w:val="TableNormal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TitleChar">
    <w:name w:val="Title Char"/>
    <w:basedOn w:val="DefaultParagraphFont"/>
    <w:link w:val="Title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BodyText">
    <w:name w:val="Body Text"/>
    <w:basedOn w:val="Normal"/>
    <w:link w:val="BodyTextChar"/>
    <w:uiPriority w:val="99"/>
    <w:rsid w:val="00402BCA"/>
    <w:rPr>
      <w:rFonts w:cs="Narkisim"/>
      <w:sz w:val="20"/>
      <w:szCs w:val="2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BalloonText">
    <w:name w:val="Balloon Text"/>
    <w:basedOn w:val="Normal"/>
    <w:link w:val="BalloonTextChar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Normal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PlainText">
    <w:name w:val="Plain Text"/>
    <w:basedOn w:val="Normal"/>
    <w:link w:val="PlainTextChar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Normal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Normal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Normal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Normal"/>
    <w:uiPriority w:val="99"/>
    <w:rsid w:val="00402BCA"/>
    <w:pPr>
      <w:numPr>
        <w:numId w:val="3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0"/>
    <w:uiPriority w:val="99"/>
    <w:rsid w:val="00402BCA"/>
    <w:pPr>
      <w:numPr>
        <w:ilvl w:val="1"/>
        <w:numId w:val="3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402BCA"/>
    <w:pPr>
      <w:numPr>
        <w:ilvl w:val="2"/>
        <w:numId w:val="3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402BCA"/>
    <w:pPr>
      <w:numPr>
        <w:ilvl w:val="3"/>
      </w:numPr>
    </w:pPr>
  </w:style>
  <w:style w:type="paragraph" w:customStyle="1" w:styleId="a2">
    <w:name w:val="שם הוראה"/>
    <w:basedOn w:val="Normal"/>
    <w:uiPriority w:val="99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3">
    <w:name w:val="טקסט רץ טבלה עליונה"/>
    <w:basedOn w:val="Normal"/>
    <w:uiPriority w:val="99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DefaultParagraphFont"/>
    <w:link w:val="a0"/>
    <w:uiPriority w:val="99"/>
    <w:locked/>
    <w:rsid w:val="00402BCA"/>
    <w:rPr>
      <w:rFonts w:ascii="Arial" w:hAnsi="Arial" w:cs="Arial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ListParagraph">
    <w:name w:val="List Paragraph"/>
    <w:basedOn w:val="Normal"/>
    <w:uiPriority w:val="99"/>
    <w:qFormat/>
    <w:rsid w:val="00402BCA"/>
    <w:pPr>
      <w:ind w:left="720"/>
    </w:pPr>
  </w:style>
  <w:style w:type="paragraph" w:customStyle="1" w:styleId="10">
    <w:name w:val="פיסקת רשימה1"/>
    <w:basedOn w:val="Normal"/>
    <w:uiPriority w:val="99"/>
    <w:rsid w:val="00402BCA"/>
    <w:pPr>
      <w:ind w:left="720"/>
    </w:pPr>
  </w:style>
  <w:style w:type="paragraph" w:customStyle="1" w:styleId="Char1">
    <w:name w:val="תו Char1"/>
    <w:basedOn w:val="Normal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200</Words>
  <Characters>1000</Characters>
  <Application>Microsoft Office Outlook</Application>
  <DocSecurity>0</DocSecurity>
  <Lines>0</Lines>
  <Paragraphs>0</Paragraphs>
  <ScaleCrop>false</ScaleCrop>
  <Company>2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dc:description/>
  <cp:lastModifiedBy>Oded Rachman</cp:lastModifiedBy>
  <cp:revision>4</cp:revision>
  <dcterms:created xsi:type="dcterms:W3CDTF">2011-05-12T05:25:00Z</dcterms:created>
  <dcterms:modified xsi:type="dcterms:W3CDTF">2011-05-12T05:32:00Z</dcterms:modified>
</cp:coreProperties>
</file>